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5AD98" w14:textId="1D4216B5" w:rsidR="006505F2" w:rsidRDefault="003550C8" w:rsidP="006505F2">
      <w:bookmarkStart w:id="0" w:name="_GoBack"/>
      <w:bookmarkEnd w:id="0"/>
      <w:r>
        <w:rPr>
          <w:noProof/>
          <w:color w:val="762399" w:themeColor="accent2" w:themeTint="BF"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027A5305" wp14:editId="7A1526B8">
                <wp:simplePos x="0" y="0"/>
                <wp:positionH relativeFrom="margin">
                  <wp:posOffset>57150</wp:posOffset>
                </wp:positionH>
                <wp:positionV relativeFrom="page">
                  <wp:posOffset>8448040</wp:posOffset>
                </wp:positionV>
                <wp:extent cx="3469640" cy="1079500"/>
                <wp:effectExtent l="0" t="0" r="0" b="0"/>
                <wp:wrapThrough wrapText="bothSides">
                  <wp:wrapPolygon edited="0">
                    <wp:start x="158" y="508"/>
                    <wp:lineTo x="158" y="20329"/>
                    <wp:lineTo x="21189" y="20329"/>
                    <wp:lineTo x="21189" y="508"/>
                    <wp:lineTo x="158" y="508"/>
                  </wp:wrapPolygon>
                </wp:wrapThrough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D2821C" w14:textId="77777777" w:rsidR="00C00A30" w:rsidRPr="00C00A30" w:rsidRDefault="00C00A30" w:rsidP="006505F2">
                            <w:pPr>
                              <w:pStyle w:val="Footer-Right"/>
                              <w:jc w:val="center"/>
                              <w:rPr>
                                <w:sz w:val="40"/>
                                <w:szCs w:val="36"/>
                              </w:rPr>
                            </w:pPr>
                            <w:r w:rsidRPr="00C00A30">
                              <w:rPr>
                                <w:sz w:val="40"/>
                                <w:szCs w:val="36"/>
                              </w:rPr>
                              <w:t>Dr. Muhlheim@gmail.com</w:t>
                            </w:r>
                          </w:p>
                          <w:p w14:paraId="62CE3719" w14:textId="61A500D2" w:rsidR="00C00A30" w:rsidRPr="00C00A30" w:rsidRDefault="00C00A30" w:rsidP="006505F2">
                            <w:pPr>
                              <w:pStyle w:val="Footer-Right"/>
                              <w:jc w:val="center"/>
                              <w:rPr>
                                <w:sz w:val="40"/>
                                <w:szCs w:val="36"/>
                              </w:rPr>
                            </w:pPr>
                            <w:r w:rsidRPr="00C00A30">
                              <w:rPr>
                                <w:sz w:val="40"/>
                                <w:szCs w:val="36"/>
                              </w:rPr>
                              <w:t>www.LaurenMuhlheim.com</w:t>
                            </w:r>
                          </w:p>
                          <w:p w14:paraId="1CD66615" w14:textId="121D68C3" w:rsidR="00C00A30" w:rsidRPr="00C00A30" w:rsidRDefault="00C00A30" w:rsidP="006505F2">
                            <w:pPr>
                              <w:pStyle w:val="Footer-Right"/>
                              <w:jc w:val="center"/>
                              <w:rPr>
                                <w:sz w:val="40"/>
                                <w:szCs w:val="36"/>
                              </w:rPr>
                            </w:pPr>
                            <w:r w:rsidRPr="00C00A30">
                              <w:rPr>
                                <w:sz w:val="40"/>
                                <w:szCs w:val="36"/>
                              </w:rPr>
                              <w:t xml:space="preserve"> +1-323-282-3572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4.5pt;margin-top:665.2pt;width:273.2pt;height:85pt;z-index:2516684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" filled="f" stroked="f">
                <v:textbox inset=",7.2pt,,7.2pt">
                  <w:txbxContent>
                    <w:p w14:paraId="6ED2821C" w14:textId="77777777" w:rsidR="00C00A30" w:rsidRPr="00C00A30" w:rsidRDefault="00C00A30" w:rsidP="006505F2">
                      <w:pPr>
                        <w:pStyle w:val="Footer-Right"/>
                        <w:jc w:val="center"/>
                        <w:rPr>
                          <w:sz w:val="40"/>
                          <w:szCs w:val="36"/>
                        </w:rPr>
                      </w:pPr>
                      <w:r w:rsidRPr="00C00A30">
                        <w:rPr>
                          <w:sz w:val="40"/>
                          <w:szCs w:val="36"/>
                        </w:rPr>
                        <w:t>Dr. Muhlheim@gmail.com</w:t>
                      </w:r>
                    </w:p>
                    <w:p w14:paraId="62CE3719" w14:textId="61A500D2" w:rsidR="00C00A30" w:rsidRPr="00C00A30" w:rsidRDefault="00C00A30" w:rsidP="006505F2">
                      <w:pPr>
                        <w:pStyle w:val="Footer-Right"/>
                        <w:jc w:val="center"/>
                        <w:rPr>
                          <w:sz w:val="40"/>
                          <w:szCs w:val="36"/>
                        </w:rPr>
                      </w:pPr>
                      <w:r w:rsidRPr="00C00A30">
                        <w:rPr>
                          <w:sz w:val="40"/>
                          <w:szCs w:val="36"/>
                        </w:rPr>
                        <w:t>www.LaurenMuhlheim.com</w:t>
                      </w:r>
                    </w:p>
                    <w:p w14:paraId="1CD66615" w14:textId="121D68C3" w:rsidR="00C00A30" w:rsidRPr="00C00A30" w:rsidRDefault="00C00A30" w:rsidP="006505F2">
                      <w:pPr>
                        <w:pStyle w:val="Footer-Right"/>
                        <w:jc w:val="center"/>
                        <w:rPr>
                          <w:sz w:val="40"/>
                          <w:szCs w:val="36"/>
                        </w:rPr>
                      </w:pPr>
                      <w:r w:rsidRPr="00C00A30">
                        <w:rPr>
                          <w:sz w:val="40"/>
                          <w:szCs w:val="36"/>
                        </w:rPr>
                        <w:t xml:space="preserve"> +1-323-282-3572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  <w:color w:val="762399" w:themeColor="accent2" w:themeTint="BF"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0B6DD521" wp14:editId="187B6219">
                <wp:simplePos x="0" y="0"/>
                <wp:positionH relativeFrom="margin">
                  <wp:posOffset>3691890</wp:posOffset>
                </wp:positionH>
                <wp:positionV relativeFrom="page">
                  <wp:posOffset>8412480</wp:posOffset>
                </wp:positionV>
                <wp:extent cx="3474720" cy="1149985"/>
                <wp:effectExtent l="0" t="0" r="0" b="0"/>
                <wp:wrapThrough wrapText="bothSides">
                  <wp:wrapPolygon edited="0">
                    <wp:start x="158" y="0"/>
                    <wp:lineTo x="158" y="20992"/>
                    <wp:lineTo x="21316" y="20992"/>
                    <wp:lineTo x="21316" y="0"/>
                    <wp:lineTo x="15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1A90" w14:textId="3D02DEC2" w:rsidR="00C00A30" w:rsidRPr="00C00A30" w:rsidRDefault="00C00A30" w:rsidP="006505F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C00A30"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  <w:t>4929 Wilshire Boulevard</w:t>
                            </w:r>
                          </w:p>
                          <w:p w14:paraId="55B0CEC1" w14:textId="2EEB2CA8" w:rsidR="00C00A30" w:rsidRPr="00C00A30" w:rsidRDefault="00C00A30" w:rsidP="006505F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C00A30"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  <w:t>Suite 245</w:t>
                            </w:r>
                          </w:p>
                          <w:p w14:paraId="03830E49" w14:textId="5A51533D" w:rsidR="00C00A30" w:rsidRPr="00C00A30" w:rsidRDefault="00C00A30" w:rsidP="006505F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C00A30">
                              <w:rPr>
                                <w:color w:val="FFFFFF" w:themeColor="background1"/>
                                <w:sz w:val="40"/>
                                <w:szCs w:val="52"/>
                              </w:rPr>
                              <w:t>Los Angeles, CA 90010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90.7pt;margin-top:662.4pt;width:273.6pt;height:90.55pt;z-index:2516695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" mv:complextextbox="1" filled="f" stroked="f">
                <v:textbox>
                  <w:txbxContent>
                    <w:p w14:paraId="45F71A90" w14:textId="3D02DEC2" w:rsidR="00C00A30" w:rsidRPr="00C00A30" w:rsidRDefault="00C00A30" w:rsidP="006505F2">
                      <w:pPr>
                        <w:jc w:val="center"/>
                        <w:rPr>
                          <w:color w:val="FFFFFF" w:themeColor="background1"/>
                          <w:sz w:val="40"/>
                          <w:szCs w:val="52"/>
                        </w:rPr>
                      </w:pPr>
                      <w:r w:rsidRPr="00C00A30">
                        <w:rPr>
                          <w:color w:val="FFFFFF" w:themeColor="background1"/>
                          <w:sz w:val="40"/>
                          <w:szCs w:val="52"/>
                        </w:rPr>
                        <w:t>4929 Wilshire Boulevard</w:t>
                      </w:r>
                    </w:p>
                    <w:p w14:paraId="55B0CEC1" w14:textId="2EEB2CA8" w:rsidR="00C00A30" w:rsidRPr="00C00A30" w:rsidRDefault="00C00A30" w:rsidP="006505F2">
                      <w:pPr>
                        <w:jc w:val="center"/>
                        <w:rPr>
                          <w:color w:val="FFFFFF" w:themeColor="background1"/>
                          <w:sz w:val="40"/>
                          <w:szCs w:val="52"/>
                        </w:rPr>
                      </w:pPr>
                      <w:r w:rsidRPr="00C00A30">
                        <w:rPr>
                          <w:color w:val="FFFFFF" w:themeColor="background1"/>
                          <w:sz w:val="40"/>
                          <w:szCs w:val="52"/>
                        </w:rPr>
                        <w:t>Suite 245</w:t>
                      </w:r>
                    </w:p>
                    <w:p w14:paraId="03830E49" w14:textId="5A51533D" w:rsidR="00C00A30" w:rsidRPr="00C00A30" w:rsidRDefault="00C00A30" w:rsidP="006505F2">
                      <w:pPr>
                        <w:jc w:val="center"/>
                        <w:rPr>
                          <w:color w:val="FFFFFF" w:themeColor="background1"/>
                          <w:sz w:val="40"/>
                          <w:szCs w:val="52"/>
                        </w:rPr>
                      </w:pPr>
                      <w:r w:rsidRPr="00C00A30">
                        <w:rPr>
                          <w:color w:val="FFFFFF" w:themeColor="background1"/>
                          <w:sz w:val="40"/>
                          <w:szCs w:val="52"/>
                        </w:rPr>
                        <w:t>Los Angeles, CA 90010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00A30" w:rsidRPr="0066368C">
        <w:rPr>
          <w:noProof/>
          <w:color w:val="762399" w:themeColor="accent2" w:themeTint="BF"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2F1120D6" wp14:editId="5E5FF736">
                <wp:simplePos x="0" y="0"/>
                <wp:positionH relativeFrom="page">
                  <wp:posOffset>411480</wp:posOffset>
                </wp:positionH>
                <wp:positionV relativeFrom="page">
                  <wp:posOffset>5755005</wp:posOffset>
                </wp:positionV>
                <wp:extent cx="6949440" cy="1160145"/>
                <wp:effectExtent l="0" t="0" r="0" b="8255"/>
                <wp:wrapTight wrapText="bothSides">
                  <wp:wrapPolygon edited="0">
                    <wp:start x="79" y="0"/>
                    <wp:lineTo x="79" y="21281"/>
                    <wp:lineTo x="21395" y="21281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7311CD" w14:textId="77777777" w:rsidR="00C00A30" w:rsidRPr="00C00A30" w:rsidRDefault="00C00A30" w:rsidP="006505F2">
                            <w:pPr>
                              <w:pStyle w:val="Heading1"/>
                              <w:rPr>
                                <w:color w:val="663266"/>
                                <w:sz w:val="44"/>
                                <w:szCs w:val="38"/>
                              </w:rPr>
                            </w:pPr>
                            <w:r w:rsidRPr="00C00A30">
                              <w:rPr>
                                <w:color w:val="663266"/>
                                <w:sz w:val="44"/>
                                <w:szCs w:val="38"/>
                              </w:rPr>
                              <w:t xml:space="preserve">On August 1, my office is moving to </w:t>
                            </w:r>
                          </w:p>
                          <w:p w14:paraId="76FD4794" w14:textId="3791A47F" w:rsidR="00C00A30" w:rsidRPr="00C00A30" w:rsidRDefault="00C00A30" w:rsidP="006505F2">
                            <w:pPr>
                              <w:pStyle w:val="Heading1"/>
                              <w:rPr>
                                <w:color w:val="663266"/>
                                <w:sz w:val="48"/>
                              </w:rPr>
                            </w:pPr>
                            <w:r w:rsidRPr="00C00A30">
                              <w:rPr>
                                <w:color w:val="663266"/>
                                <w:sz w:val="44"/>
                                <w:szCs w:val="38"/>
                              </w:rPr>
                              <w:t>4929 Wilshire B</w:t>
                            </w:r>
                            <w:r>
                              <w:rPr>
                                <w:color w:val="663266"/>
                                <w:sz w:val="44"/>
                                <w:szCs w:val="38"/>
                              </w:rPr>
                              <w:t>ou</w:t>
                            </w:r>
                            <w:r w:rsidRPr="00C00A30">
                              <w:rPr>
                                <w:color w:val="663266"/>
                                <w:sz w:val="44"/>
                                <w:szCs w:val="38"/>
                              </w:rPr>
                              <w:t>l</w:t>
                            </w:r>
                            <w:r>
                              <w:rPr>
                                <w:color w:val="663266"/>
                                <w:sz w:val="44"/>
                                <w:szCs w:val="38"/>
                              </w:rPr>
                              <w:t>e</w:t>
                            </w:r>
                            <w:r w:rsidRPr="00C00A30">
                              <w:rPr>
                                <w:color w:val="663266"/>
                                <w:sz w:val="44"/>
                                <w:szCs w:val="38"/>
                              </w:rPr>
                              <w:t>v</w:t>
                            </w:r>
                            <w:r>
                              <w:rPr>
                                <w:color w:val="663266"/>
                                <w:sz w:val="44"/>
                                <w:szCs w:val="38"/>
                              </w:rPr>
                              <w:t>ar</w:t>
                            </w:r>
                            <w:r w:rsidRPr="00C00A30">
                              <w:rPr>
                                <w:color w:val="663266"/>
                                <w:sz w:val="44"/>
                                <w:szCs w:val="38"/>
                              </w:rPr>
                              <w:t>d</w:t>
                            </w:r>
                            <w:r>
                              <w:rPr>
                                <w:color w:val="663266"/>
                                <w:sz w:val="48"/>
                              </w:rPr>
                              <w:t>, Suite 245!</w:t>
                            </w:r>
                          </w:p>
                          <w:p w14:paraId="11D56085" w14:textId="69607E37" w:rsidR="00C00A30" w:rsidRPr="00C00A30" w:rsidRDefault="00C00A30" w:rsidP="00C00A30">
                            <w:pPr>
                              <w:pStyle w:val="Heading1"/>
                              <w:rPr>
                                <w:color w:val="663266"/>
                              </w:rPr>
                            </w:pPr>
                            <w:r w:rsidRPr="00C00A30">
                              <w:rPr>
                                <w:color w:val="663266"/>
                              </w:rPr>
                              <w:t>(Only one mile east of my old office)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2.4pt;margin-top:453.15pt;width:547.2pt;height:91.3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" filled="f" stroked="f">
                <v:textbox inset=",0,,0">
                  <w:txbxContent>
                    <w:p w14:paraId="167311CD" w14:textId="77777777" w:rsidR="00C00A30" w:rsidRPr="00C00A30" w:rsidRDefault="00C00A30" w:rsidP="006505F2">
                      <w:pPr>
                        <w:pStyle w:val="Heading1"/>
                        <w:rPr>
                          <w:color w:val="663266"/>
                          <w:sz w:val="44"/>
                          <w:szCs w:val="38"/>
                        </w:rPr>
                      </w:pPr>
                      <w:r w:rsidRPr="00C00A30">
                        <w:rPr>
                          <w:color w:val="663266"/>
                          <w:sz w:val="44"/>
                          <w:szCs w:val="38"/>
                        </w:rPr>
                        <w:t xml:space="preserve">On August 1, my office is moving to </w:t>
                      </w:r>
                    </w:p>
                    <w:p w14:paraId="76FD4794" w14:textId="3791A47F" w:rsidR="00C00A30" w:rsidRPr="00C00A30" w:rsidRDefault="00C00A30" w:rsidP="006505F2">
                      <w:pPr>
                        <w:pStyle w:val="Heading1"/>
                        <w:rPr>
                          <w:color w:val="663266"/>
                          <w:sz w:val="48"/>
                        </w:rPr>
                      </w:pPr>
                      <w:r w:rsidRPr="00C00A30">
                        <w:rPr>
                          <w:color w:val="663266"/>
                          <w:sz w:val="44"/>
                          <w:szCs w:val="38"/>
                        </w:rPr>
                        <w:t>4929 Wilshire B</w:t>
                      </w:r>
                      <w:r>
                        <w:rPr>
                          <w:color w:val="663266"/>
                          <w:sz w:val="44"/>
                          <w:szCs w:val="38"/>
                        </w:rPr>
                        <w:t>ou</w:t>
                      </w:r>
                      <w:r w:rsidRPr="00C00A30">
                        <w:rPr>
                          <w:color w:val="663266"/>
                          <w:sz w:val="44"/>
                          <w:szCs w:val="38"/>
                        </w:rPr>
                        <w:t>l</w:t>
                      </w:r>
                      <w:r>
                        <w:rPr>
                          <w:color w:val="663266"/>
                          <w:sz w:val="44"/>
                          <w:szCs w:val="38"/>
                        </w:rPr>
                        <w:t>e</w:t>
                      </w:r>
                      <w:r w:rsidRPr="00C00A30">
                        <w:rPr>
                          <w:color w:val="663266"/>
                          <w:sz w:val="44"/>
                          <w:szCs w:val="38"/>
                        </w:rPr>
                        <w:t>v</w:t>
                      </w:r>
                      <w:r>
                        <w:rPr>
                          <w:color w:val="663266"/>
                          <w:sz w:val="44"/>
                          <w:szCs w:val="38"/>
                        </w:rPr>
                        <w:t>ar</w:t>
                      </w:r>
                      <w:r w:rsidRPr="00C00A30">
                        <w:rPr>
                          <w:color w:val="663266"/>
                          <w:sz w:val="44"/>
                          <w:szCs w:val="38"/>
                        </w:rPr>
                        <w:t>d</w:t>
                      </w:r>
                      <w:r>
                        <w:rPr>
                          <w:color w:val="663266"/>
                          <w:sz w:val="48"/>
                        </w:rPr>
                        <w:t>, Suite 245!</w:t>
                      </w:r>
                    </w:p>
                    <w:p w14:paraId="11D56085" w14:textId="69607E37" w:rsidR="00C00A30" w:rsidRPr="00C00A30" w:rsidRDefault="00C00A30" w:rsidP="00C00A30">
                      <w:pPr>
                        <w:pStyle w:val="Heading1"/>
                        <w:rPr>
                          <w:color w:val="663266"/>
                        </w:rPr>
                      </w:pPr>
                      <w:r w:rsidRPr="00C00A30">
                        <w:rPr>
                          <w:color w:val="663266"/>
                        </w:rPr>
                        <w:t>(Only one mile east of my old office)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00A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2B798" wp14:editId="229BAFC1">
                <wp:simplePos x="0" y="0"/>
                <wp:positionH relativeFrom="margin">
                  <wp:align>center</wp:align>
                </wp:positionH>
                <wp:positionV relativeFrom="page">
                  <wp:posOffset>337820</wp:posOffset>
                </wp:positionV>
                <wp:extent cx="4965700" cy="688340"/>
                <wp:effectExtent l="0" t="0" r="0" b="0"/>
                <wp:wrapTight wrapText="bothSides">
                  <wp:wrapPolygon edited="0">
                    <wp:start x="110" y="797"/>
                    <wp:lineTo x="110" y="19926"/>
                    <wp:lineTo x="21324" y="19926"/>
                    <wp:lineTo x="21324" y="797"/>
                    <wp:lineTo x="110" y="797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931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AA54E" w14:textId="77777777" w:rsidR="00C00A30" w:rsidRPr="00C00A30" w:rsidRDefault="00C00A30" w:rsidP="00C00A30">
                            <w:pPr>
                              <w:pStyle w:val="Footer-Left"/>
                              <w:jc w:val="center"/>
                              <w:rPr>
                                <w:b/>
                                <w:color w:val="663266"/>
                                <w:sz w:val="56"/>
                                <w:szCs w:val="40"/>
                              </w:rPr>
                            </w:pPr>
                            <w:r w:rsidRPr="00C00A30">
                              <w:rPr>
                                <w:b/>
                                <w:color w:val="663266"/>
                                <w:sz w:val="56"/>
                                <w:szCs w:val="40"/>
                              </w:rPr>
                              <w:t xml:space="preserve">Lauren Muhlheim, </w:t>
                            </w:r>
                            <w:proofErr w:type="spellStart"/>
                            <w:r w:rsidRPr="00C00A30">
                              <w:rPr>
                                <w:b/>
                                <w:color w:val="663266"/>
                                <w:sz w:val="56"/>
                                <w:szCs w:val="40"/>
                              </w:rPr>
                              <w:t>Psy.D</w:t>
                            </w:r>
                            <w:proofErr w:type="spellEnd"/>
                            <w:r w:rsidRPr="00C00A30">
                              <w:rPr>
                                <w:b/>
                                <w:color w:val="663266"/>
                                <w:sz w:val="56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26.6pt;width:391pt;height:54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" filled="f" stroked="f">
                <v:textbox inset=",7.2pt,,7.2pt">
                  <w:txbxContent>
                    <w:p w14:paraId="54BAA54E" w14:textId="77777777" w:rsidR="00C00A30" w:rsidRPr="00C00A30" w:rsidRDefault="00C00A30" w:rsidP="00C00A30">
                      <w:pPr>
                        <w:pStyle w:val="Footer-Left"/>
                        <w:jc w:val="center"/>
                        <w:rPr>
                          <w:b/>
                          <w:color w:val="663266"/>
                          <w:sz w:val="56"/>
                          <w:szCs w:val="40"/>
                        </w:rPr>
                      </w:pPr>
                      <w:r w:rsidRPr="00C00A30">
                        <w:rPr>
                          <w:b/>
                          <w:color w:val="663266"/>
                          <w:sz w:val="56"/>
                          <w:szCs w:val="40"/>
                        </w:rPr>
                        <w:t xml:space="preserve">Lauren Muhlheim, </w:t>
                      </w:r>
                      <w:proofErr w:type="spellStart"/>
                      <w:r w:rsidRPr="00C00A30">
                        <w:rPr>
                          <w:b/>
                          <w:color w:val="663266"/>
                          <w:sz w:val="56"/>
                          <w:szCs w:val="40"/>
                        </w:rPr>
                        <w:t>Psy.D</w:t>
                      </w:r>
                      <w:proofErr w:type="spellEnd"/>
                      <w:r w:rsidRPr="00C00A30">
                        <w:rPr>
                          <w:b/>
                          <w:color w:val="663266"/>
                          <w:sz w:val="56"/>
                          <w:szCs w:val="40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00A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152E0" wp14:editId="49B2507C">
                <wp:simplePos x="0" y="0"/>
                <wp:positionH relativeFrom="page">
                  <wp:posOffset>274320</wp:posOffset>
                </wp:positionH>
                <wp:positionV relativeFrom="page">
                  <wp:posOffset>6898640</wp:posOffset>
                </wp:positionV>
                <wp:extent cx="7218680" cy="1413510"/>
                <wp:effectExtent l="0" t="0" r="0" b="8890"/>
                <wp:wrapTight wrapText="bothSides">
                  <wp:wrapPolygon edited="0">
                    <wp:start x="76" y="0"/>
                    <wp:lineTo x="76" y="21348"/>
                    <wp:lineTo x="21433" y="21348"/>
                    <wp:lineTo x="21433" y="0"/>
                    <wp:lineTo x="76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680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134FCA" w14:textId="0AFE4E75" w:rsidR="00C00A30" w:rsidRDefault="00C00A30" w:rsidP="00C00A30">
                            <w:pPr>
                              <w:pStyle w:val="Heading2"/>
                            </w:pPr>
                            <w:r>
                              <w:t xml:space="preserve">Street parking may be trickier than at my old location – please allow extra time before your first visit.  The building has underground parking for $4.50 per hour (enter the lot on Highland).  There is free street parking on Wilshire.  </w:t>
                            </w:r>
                          </w:p>
                          <w:p w14:paraId="3D2AA119" w14:textId="07F43C0C" w:rsidR="00C00A30" w:rsidRDefault="00C00A30" w:rsidP="00C00A30">
                            <w:pPr>
                              <w:pStyle w:val="Heading2"/>
                            </w:pPr>
                            <w:r>
                              <w:t xml:space="preserve">For more details about parking near the building, see the website of the ju-jitsu studio located in the lobby:  </w:t>
                            </w:r>
                            <w:r w:rsidRPr="00C00A30">
                              <w:t>http://www.cobrinhabjj.com/academy/parking</w:t>
                            </w:r>
                          </w:p>
                          <w:p w14:paraId="27731D6A" w14:textId="77777777" w:rsidR="00C00A30" w:rsidRDefault="00C00A30" w:rsidP="006505F2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.6pt;margin-top:543.2pt;width:568.4pt;height:111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" mv:complextextbox="1" filled="f" stroked="f">
                <v:textbox inset=",0,,0">
                  <w:txbxContent>
                    <w:p w14:paraId="21134FCA" w14:textId="0AFE4E75" w:rsidR="00C00A30" w:rsidRDefault="00C00A30" w:rsidP="00C00A30">
                      <w:pPr>
                        <w:pStyle w:val="Heading2"/>
                      </w:pPr>
                      <w:r>
                        <w:t xml:space="preserve">Street parking may be trickier than at my old location – please allow extra time before your first visit.  The building has underground parking for $4.50 per hour (enter the lot on Highland).  There is free street parking on Wilshire.  </w:t>
                      </w:r>
                    </w:p>
                    <w:p w14:paraId="3D2AA119" w14:textId="07F43C0C" w:rsidR="00C00A30" w:rsidRDefault="00C00A30" w:rsidP="00C00A30">
                      <w:pPr>
                        <w:pStyle w:val="Heading2"/>
                      </w:pPr>
                      <w:r>
                        <w:t xml:space="preserve">For more details about parking near the building, see the website of the ju-jitsu studio located in the lobby:  </w:t>
                      </w:r>
                      <w:r w:rsidRPr="00C00A30">
                        <w:t>http://www.cobrinhabjj.com/academy/parking</w:t>
                      </w:r>
                    </w:p>
                    <w:p w14:paraId="27731D6A" w14:textId="77777777" w:rsidR="00C00A30" w:rsidRDefault="00C00A30" w:rsidP="006505F2">
                      <w:pPr>
                        <w:pStyle w:val="Heading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00A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32EE2" wp14:editId="58C688ED">
                <wp:simplePos x="0" y="0"/>
                <wp:positionH relativeFrom="page">
                  <wp:posOffset>274320</wp:posOffset>
                </wp:positionH>
                <wp:positionV relativeFrom="page">
                  <wp:posOffset>6871335</wp:posOffset>
                </wp:positionV>
                <wp:extent cx="7223760" cy="1468120"/>
                <wp:effectExtent l="0" t="0" r="0" b="508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468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6pt;margin-top:541.05pt;width:568.8pt;height:11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" fillcolor="#c388c3 [1620]" stroked="f">
                <w10:wrap anchorx="page" anchory="page"/>
              </v:rect>
            </w:pict>
          </mc:Fallback>
        </mc:AlternateContent>
      </w:r>
      <w:r w:rsidR="00C00A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38A42" wp14:editId="537FCACE">
                <wp:simplePos x="0" y="0"/>
                <wp:positionH relativeFrom="page">
                  <wp:posOffset>269240</wp:posOffset>
                </wp:positionH>
                <wp:positionV relativeFrom="page">
                  <wp:posOffset>8192135</wp:posOffset>
                </wp:positionV>
                <wp:extent cx="7223760" cy="1590675"/>
                <wp:effectExtent l="0" t="0" r="0" b="952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590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.2pt;margin-top:645.05pt;width:568.8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" fillcolor="#636 [3204]" stroked="f">
                <w10:wrap anchorx="page" anchory="page"/>
              </v:rect>
            </w:pict>
          </mc:Fallback>
        </mc:AlternateContent>
      </w:r>
      <w:r w:rsidR="00D413D4">
        <w:rPr>
          <w:noProof/>
        </w:rPr>
        <w:drawing>
          <wp:anchor distT="0" distB="0" distL="118745" distR="118745" simplePos="0" relativeHeight="251667459" behindDoc="0" locked="0" layoutInCell="1" allowOverlap="1" wp14:anchorId="402D3898" wp14:editId="68943173">
            <wp:simplePos x="0" y="0"/>
            <wp:positionH relativeFrom="page">
              <wp:posOffset>274320</wp:posOffset>
            </wp:positionH>
            <wp:positionV relativeFrom="page">
              <wp:posOffset>841375</wp:posOffset>
            </wp:positionV>
            <wp:extent cx="7218680" cy="4869815"/>
            <wp:effectExtent l="0" t="0" r="0" b="6985"/>
            <wp:wrapTight wrapText="bothSides">
              <wp:wrapPolygon edited="0">
                <wp:start x="0" y="0"/>
                <wp:lineTo x="0" y="21518"/>
                <wp:lineTo x="21509" y="21518"/>
                <wp:lineTo x="21509" y="0"/>
                <wp:lineTo x="0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7460" behindDoc="0" locked="0" layoutInCell="1" allowOverlap="1" wp14:anchorId="53F8CA67" wp14:editId="183A0935">
                <wp:simplePos x="0" y="0"/>
                <wp:positionH relativeFrom="page">
                  <wp:posOffset>269240</wp:posOffset>
                </wp:positionH>
                <wp:positionV relativeFrom="page">
                  <wp:posOffset>2569210</wp:posOffset>
                </wp:positionV>
                <wp:extent cx="7223760" cy="16002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880D6A" w14:textId="77777777" w:rsidR="00C00A30" w:rsidRDefault="00C00A30" w:rsidP="006505F2">
                            <w:pPr>
                              <w:pStyle w:val="Title"/>
                            </w:pPr>
                            <w:r>
                              <w:t>I’m Moving!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1.2pt;margin-top:202.3pt;width:568.8pt;height:126pt;z-index:251667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" fillcolor="#636 [3204]" stroked="f">
                <v:fill opacity="32896f"/>
                <v:textbox>
                  <w:txbxContent>
                    <w:p w14:paraId="37880D6A" w14:textId="77777777" w:rsidR="00C00A30" w:rsidRDefault="00C00A30" w:rsidP="006505F2">
                      <w:pPr>
                        <w:pStyle w:val="Title"/>
                      </w:pPr>
                      <w:r>
                        <w:t>I’m Moving!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6505F2" w:rsidSect="006505F2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CF101" w14:textId="77777777" w:rsidR="008A2DB6" w:rsidRDefault="008A2DB6">
      <w:r>
        <w:separator/>
      </w:r>
    </w:p>
  </w:endnote>
  <w:endnote w:type="continuationSeparator" w:id="0">
    <w:p w14:paraId="25AD2D9E" w14:textId="77777777" w:rsidR="008A2DB6" w:rsidRDefault="008A2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42258" w14:textId="77777777" w:rsidR="008A2DB6" w:rsidRDefault="008A2DB6">
      <w:r>
        <w:separator/>
      </w:r>
    </w:p>
  </w:footnote>
  <w:footnote w:type="continuationSeparator" w:id="0">
    <w:p w14:paraId="4D219E47" w14:textId="77777777" w:rsidR="008A2DB6" w:rsidRDefault="008A2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6505F2"/>
    <w:rsid w:val="00016AA8"/>
    <w:rsid w:val="001B3F6E"/>
    <w:rsid w:val="00233668"/>
    <w:rsid w:val="00234C14"/>
    <w:rsid w:val="002F1A0E"/>
    <w:rsid w:val="002F4EA1"/>
    <w:rsid w:val="003550C8"/>
    <w:rsid w:val="00394D7D"/>
    <w:rsid w:val="00403549"/>
    <w:rsid w:val="006505F2"/>
    <w:rsid w:val="0066368C"/>
    <w:rsid w:val="00882A6C"/>
    <w:rsid w:val="008A2DB6"/>
    <w:rsid w:val="00AE3A85"/>
    <w:rsid w:val="00B6117D"/>
    <w:rsid w:val="00C00A30"/>
    <w:rsid w:val="00C04E74"/>
    <w:rsid w:val="00D413D4"/>
    <w:rsid w:val="00DA4094"/>
    <w:rsid w:val="00E732E5"/>
    <w:rsid w:val="00F654BF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5AB3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3193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3193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33193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33193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6505F2"/>
    <w:rPr>
      <w:color w:val="BC5FBC" w:themeColor="hyperlink"/>
      <w:u w:val="single"/>
    </w:rPr>
  </w:style>
  <w:style w:type="character" w:styleId="FollowedHyperlink">
    <w:name w:val="FollowedHyperlink"/>
    <w:basedOn w:val="DefaultParagraphFont"/>
    <w:rsid w:val="00C00A30"/>
    <w:rPr>
      <w:color w:val="9775A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3193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3193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33193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33193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6505F2"/>
    <w:rPr>
      <w:color w:val="BC5FBC" w:themeColor="hyperlink"/>
      <w:u w:val="single"/>
    </w:rPr>
  </w:style>
  <w:style w:type="character" w:styleId="FollowedHyperlink">
    <w:name w:val="FollowedHyperlink"/>
    <w:basedOn w:val="DefaultParagraphFont"/>
    <w:rsid w:val="00C00A30"/>
    <w:rPr>
      <w:color w:val="9775A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Inspiration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057D89-D5DC-564F-A316-8DBFA709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Muhlheim</dc:creator>
  <cp:keywords/>
  <dc:description/>
  <cp:lastModifiedBy>Lauren Muhlheim</cp:lastModifiedBy>
  <cp:revision>2</cp:revision>
  <dcterms:created xsi:type="dcterms:W3CDTF">2013-07-16T04:23:00Z</dcterms:created>
  <dcterms:modified xsi:type="dcterms:W3CDTF">2013-07-16T04:23:00Z</dcterms:modified>
  <cp:category/>
</cp:coreProperties>
</file>